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17003" w14:textId="7CAA85E1" w:rsidR="002E2974" w:rsidRPr="0025602D" w:rsidRDefault="00996348" w:rsidP="008224EB">
      <w:r>
        <w:t>13</w:t>
      </w:r>
      <w:r w:rsidRPr="00996348">
        <w:rPr>
          <w:vertAlign w:val="superscript"/>
        </w:rPr>
        <w:t>th</w:t>
      </w:r>
      <w:r>
        <w:t xml:space="preserve"> </w:t>
      </w:r>
      <w:r w:rsidR="005F3E9F">
        <w:t>July 2026</w:t>
      </w:r>
    </w:p>
    <w:p w14:paraId="79747E89" w14:textId="77777777" w:rsidR="0025602D" w:rsidRPr="000812BD" w:rsidRDefault="0025602D" w:rsidP="00B26F35"/>
    <w:p w14:paraId="33869B0C" w14:textId="77777777" w:rsidR="00E25101" w:rsidRDefault="00E25101" w:rsidP="00E25101">
      <w:r>
        <w:t xml:space="preserve">Dear Parents/Carers, </w:t>
      </w:r>
    </w:p>
    <w:p w14:paraId="4DF6F8F2" w14:textId="77777777" w:rsidR="00E25101" w:rsidRDefault="00E25101" w:rsidP="00E25101"/>
    <w:p w14:paraId="5EF93FF2" w14:textId="77777777" w:rsidR="002E2974" w:rsidRPr="0025602D" w:rsidRDefault="005F3E9F" w:rsidP="00323378">
      <w:r w:rsidRPr="00EA6DC5">
        <w:rPr>
          <w:b/>
        </w:rPr>
        <w:t>End of Term Letter</w:t>
      </w:r>
    </w:p>
    <w:p w14:paraId="598F6773" w14:textId="77777777" w:rsidR="00E25101" w:rsidRDefault="00E25101" w:rsidP="00E25101"/>
    <w:p w14:paraId="313A51AD" w14:textId="77777777" w:rsidR="002E2974" w:rsidRPr="0025602D" w:rsidRDefault="005F3E9F" w:rsidP="0046145B">
      <w:r>
        <w:t xml:space="preserve">As we reach the end of another successful academic year, I am filled with immense pride and gratitude for the </w:t>
      </w:r>
      <w:r w:rsidR="000700C8" w:rsidRPr="000700C8">
        <w:t xml:space="preserve">efforts, </w:t>
      </w:r>
      <w:r>
        <w:t xml:space="preserve">achievements </w:t>
      </w:r>
      <w:r w:rsidR="000700C8" w:rsidRPr="000700C8">
        <w:t>and spirit shown across</w:t>
      </w:r>
      <w:r>
        <w:t xml:space="preserve"> our Beacon Hill Academy community. This has been another remarkable </w:t>
      </w:r>
      <w:r w:rsidR="000700C8" w:rsidRPr="000700C8">
        <w:t>year,</w:t>
      </w:r>
      <w:r>
        <w:t xml:space="preserve"> and I have been truly impressed by the dedication</w:t>
      </w:r>
      <w:r w:rsidR="000700C8" w:rsidRPr="000700C8">
        <w:t>, resilience and commitment</w:t>
      </w:r>
      <w:r>
        <w:t xml:space="preserve"> demonstrated by our learners, staff and parents/</w:t>
      </w:r>
      <w:r w:rsidR="000700C8" w:rsidRPr="000700C8">
        <w:t>carers.</w:t>
      </w:r>
    </w:p>
    <w:p w14:paraId="76E412C8" w14:textId="77777777" w:rsidR="00E25101" w:rsidRDefault="00E25101" w:rsidP="00E25101"/>
    <w:p w14:paraId="70293EE1" w14:textId="77777777" w:rsidR="002E2974" w:rsidRPr="0025602D" w:rsidRDefault="005F3E9F" w:rsidP="001852AE">
      <w:r>
        <w:t xml:space="preserve">I </w:t>
      </w:r>
      <w:r w:rsidR="00CE03FB" w:rsidRPr="00CE03FB">
        <w:t>would like</w:t>
      </w:r>
      <w:r>
        <w:t xml:space="preserve"> to extend my heartfelt congratulations to all our learners</w:t>
      </w:r>
      <w:r w:rsidR="00CE03FB" w:rsidRPr="00CE03FB">
        <w:t>. Your</w:t>
      </w:r>
      <w:r>
        <w:t xml:space="preserve"> hard work, </w:t>
      </w:r>
      <w:r w:rsidR="00CE03FB" w:rsidRPr="00CE03FB">
        <w:t>determination</w:t>
      </w:r>
      <w:r>
        <w:t xml:space="preserve"> and commitment to learning have been inspiring</w:t>
      </w:r>
      <w:r w:rsidR="00CE03FB" w:rsidRPr="00CE03FB">
        <w:t>, and you should be incredibly proud of all that you have achieved.</w:t>
      </w:r>
      <w:r>
        <w:t xml:space="preserve"> None of this would </w:t>
      </w:r>
      <w:r w:rsidR="00CE03FB" w:rsidRPr="00CE03FB">
        <w:t>be</w:t>
      </w:r>
      <w:r>
        <w:t xml:space="preserve"> possible without the unwavering support of our </w:t>
      </w:r>
      <w:r w:rsidR="00CE03FB" w:rsidRPr="00CE03FB">
        <w:t>dedicated</w:t>
      </w:r>
      <w:r>
        <w:t xml:space="preserve"> staff and parents</w:t>
      </w:r>
      <w:r w:rsidR="00CE03FB" w:rsidRPr="00CE03FB">
        <w:t>/carers</w:t>
      </w:r>
      <w:r>
        <w:t xml:space="preserve">, who </w:t>
      </w:r>
      <w:r w:rsidR="00CE03FB" w:rsidRPr="00CE03FB">
        <w:t>continue to play such an important role in helping</w:t>
      </w:r>
      <w:r>
        <w:t xml:space="preserve"> our learners</w:t>
      </w:r>
      <w:r w:rsidR="00CE03FB" w:rsidRPr="00CE03FB">
        <w:t xml:space="preserve"> thrive.</w:t>
      </w:r>
    </w:p>
    <w:p w14:paraId="01B9D1E6" w14:textId="77777777" w:rsidR="00E25101" w:rsidRDefault="00E25101" w:rsidP="00E25101"/>
    <w:p w14:paraId="5B3070E0" w14:textId="77777777" w:rsidR="002E2974" w:rsidRPr="0025602D" w:rsidRDefault="005F3E9F" w:rsidP="00B834DD">
      <w:r>
        <w:t xml:space="preserve">As we </w:t>
      </w:r>
      <w:r w:rsidR="00B90B52" w:rsidRPr="00B90B52">
        <w:t xml:space="preserve">bring </w:t>
      </w:r>
      <w:r>
        <w:t>this academic year</w:t>
      </w:r>
      <w:r w:rsidR="00B90B52" w:rsidRPr="00B90B52">
        <w:t xml:space="preserve"> to a close</w:t>
      </w:r>
      <w:r>
        <w:t xml:space="preserve">, I would like to wish every </w:t>
      </w:r>
      <w:r w:rsidR="00B90B52" w:rsidRPr="00B90B52">
        <w:t>learner</w:t>
      </w:r>
      <w:r>
        <w:t xml:space="preserve"> a safe, enjoyable and relaxing summer break. </w:t>
      </w:r>
      <w:r w:rsidR="00B90B52" w:rsidRPr="00B90B52">
        <w:t>I hope you take the</w:t>
      </w:r>
      <w:r>
        <w:t xml:space="preserve"> time to </w:t>
      </w:r>
      <w:r w:rsidR="00B90B52" w:rsidRPr="00B90B52">
        <w:t xml:space="preserve">rest, </w:t>
      </w:r>
      <w:r>
        <w:t>recharge</w:t>
      </w:r>
      <w:r w:rsidR="00B90B52" w:rsidRPr="00B90B52">
        <w:t xml:space="preserve"> and </w:t>
      </w:r>
      <w:r>
        <w:t xml:space="preserve">spend quality </w:t>
      </w:r>
      <w:r w:rsidR="00B90B52" w:rsidRPr="00B90B52">
        <w:t>time</w:t>
      </w:r>
      <w:r>
        <w:t xml:space="preserve"> with friends and family. It is </w:t>
      </w:r>
      <w:r w:rsidR="00B90B52" w:rsidRPr="00B90B52">
        <w:t xml:space="preserve">thoroughly </w:t>
      </w:r>
      <w:r>
        <w:t>well</w:t>
      </w:r>
      <w:r w:rsidR="00B90B52" w:rsidRPr="00B90B52">
        <w:t xml:space="preserve"> </w:t>
      </w:r>
      <w:r>
        <w:t xml:space="preserve">deserved, and I have no doubt that you will return in September with renewed enthusiasm and readiness </w:t>
      </w:r>
      <w:r w:rsidR="00B90B52" w:rsidRPr="00B90B52">
        <w:t>for the exciting opportunities and</w:t>
      </w:r>
      <w:r>
        <w:t xml:space="preserve"> challenges</w:t>
      </w:r>
      <w:r w:rsidR="00B90B52" w:rsidRPr="00B90B52">
        <w:t xml:space="preserve"> ahead.</w:t>
      </w:r>
    </w:p>
    <w:p w14:paraId="74B09D7C" w14:textId="77777777" w:rsidR="00E25101" w:rsidRDefault="00E25101" w:rsidP="00E25101"/>
    <w:p w14:paraId="2B3576A2" w14:textId="77777777" w:rsidR="002E2974" w:rsidRPr="0025602D" w:rsidRDefault="00940B71" w:rsidP="00D652A9">
      <w:r w:rsidRPr="00940B71">
        <w:t>I would also</w:t>
      </w:r>
      <w:r w:rsidR="005F3E9F">
        <w:t xml:space="preserve"> like to take a moment to celebrate some of the </w:t>
      </w:r>
      <w:r w:rsidRPr="00940B71">
        <w:t>many</w:t>
      </w:r>
      <w:r w:rsidR="005F3E9F">
        <w:t xml:space="preserve"> achievements we have accomplished together this year:</w:t>
      </w:r>
    </w:p>
    <w:p w14:paraId="47763AB5" w14:textId="77777777" w:rsidR="00E25101" w:rsidRDefault="00E25101" w:rsidP="00E25101"/>
    <w:p w14:paraId="29800212" w14:textId="77777777" w:rsidR="00940B71" w:rsidRDefault="00940B71" w:rsidP="00940B71">
      <w:pPr>
        <w:pStyle w:val="ListParagraph"/>
        <w:numPr>
          <w:ilvl w:val="0"/>
          <w:numId w:val="23"/>
        </w:numPr>
        <w:rPr>
          <w:lang w:eastAsia="en-GB"/>
        </w:rPr>
      </w:pPr>
      <w:r>
        <w:t>We began the year by achieving the best set of results the school has ever seen. Beacon Hill Academy not only surpassed national and Dudley averages, but also became one of the highest-performing schools in Dudley for Maths and English outcomes.</w:t>
      </w:r>
    </w:p>
    <w:p w14:paraId="2EDC269C" w14:textId="77777777" w:rsidR="00940B71" w:rsidRDefault="00940B71" w:rsidP="00940B71">
      <w:pPr>
        <w:pStyle w:val="ListParagraph"/>
        <w:numPr>
          <w:ilvl w:val="0"/>
          <w:numId w:val="23"/>
        </w:numPr>
      </w:pPr>
      <w:r>
        <w:t>In December, the school organised an even bigger and better Big Bang event, welcoming nearly 2,000 members of our community. It was a tremendous success and a wonderful celebration of what makes Beacon Hill so special.</w:t>
      </w:r>
    </w:p>
    <w:p w14:paraId="4EC1FFBE" w14:textId="77777777" w:rsidR="00940B71" w:rsidRDefault="00940B71" w:rsidP="00940B71">
      <w:pPr>
        <w:pStyle w:val="ListParagraph"/>
        <w:numPr>
          <w:ilvl w:val="0"/>
          <w:numId w:val="23"/>
        </w:numPr>
      </w:pPr>
      <w:r>
        <w:t>In February, the academy received the prestigious ICT Gold Award for our careers provision, a distinction achieved by only a small number of schools across the country.</w:t>
      </w:r>
    </w:p>
    <w:p w14:paraId="037D0A66" w14:textId="77777777" w:rsidR="00940B71" w:rsidRDefault="00940B71" w:rsidP="00940B71">
      <w:pPr>
        <w:pStyle w:val="ListParagraph"/>
        <w:numPr>
          <w:ilvl w:val="0"/>
          <w:numId w:val="23"/>
        </w:numPr>
      </w:pPr>
      <w:r>
        <w:t>We also received the Eco-Schools Award, a testament to the commitment and enthusiasm of our wonderful Eco-Police and the wider school community.</w:t>
      </w:r>
    </w:p>
    <w:p w14:paraId="6F048D85" w14:textId="77777777" w:rsidR="00940B71" w:rsidRDefault="00940B71" w:rsidP="00940B71">
      <w:pPr>
        <w:pStyle w:val="ListParagraph"/>
        <w:numPr>
          <w:ilvl w:val="0"/>
          <w:numId w:val="23"/>
        </w:numPr>
      </w:pPr>
      <w:r>
        <w:t xml:space="preserve">Our learners and staff have enjoyed numerous sporting successes, highlighting the importance of teamwork, perseverance and healthy competition. We were also </w:t>
      </w:r>
      <w:r>
        <w:lastRenderedPageBreak/>
        <w:t>delighted to win DAT Sports Day for the third time, which is a fantastic achievement.</w:t>
      </w:r>
    </w:p>
    <w:p w14:paraId="1CB61670" w14:textId="77777777" w:rsidR="00940B71" w:rsidRDefault="00940B71" w:rsidP="00940B71">
      <w:pPr>
        <w:pStyle w:val="ListParagraph"/>
        <w:numPr>
          <w:ilvl w:val="0"/>
          <w:numId w:val="23"/>
        </w:numPr>
      </w:pPr>
      <w:r>
        <w:t>Learners have taken part in countless educational trips and visits, providing unforgettable experiences and broadening horizons. In addition, our school production of Matilda showcased the extraordinary talent, confidence and creativity of Beacon Hill learners.</w:t>
      </w:r>
    </w:p>
    <w:p w14:paraId="1087888D" w14:textId="77777777" w:rsidR="00940B71" w:rsidRDefault="00940B71" w:rsidP="00940B71">
      <w:pPr>
        <w:pStyle w:val="ListParagraph"/>
        <w:numPr>
          <w:ilvl w:val="0"/>
          <w:numId w:val="23"/>
        </w:numPr>
      </w:pPr>
      <w:r>
        <w:t>It was an absolute pleasure to recognise and celebrate our learners at our annual Presentation Evening. It was one of our most lively, dynamic and uplifting awards evenings, and one that was thoroughly enjoyed by everyone who attended.</w:t>
      </w:r>
    </w:p>
    <w:p w14:paraId="3A8E561A" w14:textId="77777777" w:rsidR="00940B71" w:rsidRDefault="00940B71" w:rsidP="00940B71">
      <w:pPr>
        <w:pStyle w:val="ListParagraph"/>
        <w:numPr>
          <w:ilvl w:val="0"/>
          <w:numId w:val="23"/>
        </w:numPr>
      </w:pPr>
      <w:r>
        <w:t>Finally, we concluded the year with another outstanding House Championship Day, where the whole school came together behind our house motto: four houses, one school. The energy, atmosphere and sense of togetherness are truly unique and remain one of the highlights of my year.</w:t>
      </w:r>
    </w:p>
    <w:p w14:paraId="0ECA9D28" w14:textId="77777777" w:rsidR="00E25101" w:rsidRDefault="00E25101" w:rsidP="00E25101"/>
    <w:p w14:paraId="6BB5419F" w14:textId="77777777" w:rsidR="002E2974" w:rsidRPr="0025602D" w:rsidRDefault="009325A5" w:rsidP="00183172">
      <w:r w:rsidRPr="009325A5">
        <w:t>All</w:t>
      </w:r>
      <w:r w:rsidR="005F3E9F">
        <w:t xml:space="preserve"> of this</w:t>
      </w:r>
      <w:r w:rsidRPr="009325A5">
        <w:t>,</w:t>
      </w:r>
      <w:r w:rsidR="005F3E9F">
        <w:t xml:space="preserve"> and </w:t>
      </w:r>
      <w:r w:rsidRPr="009325A5">
        <w:t xml:space="preserve">so much </w:t>
      </w:r>
      <w:r w:rsidR="005F3E9F">
        <w:t>more</w:t>
      </w:r>
      <w:r w:rsidRPr="009325A5">
        <w:t>, reflects the opening line of</w:t>
      </w:r>
      <w:r w:rsidR="005F3E9F">
        <w:t xml:space="preserve"> our </w:t>
      </w:r>
      <w:r w:rsidRPr="009325A5">
        <w:t>Ofsted</w:t>
      </w:r>
      <w:r w:rsidR="005F3E9F">
        <w:t xml:space="preserve"> report</w:t>
      </w:r>
      <w:r w:rsidRPr="009325A5">
        <w:t>:</w:t>
      </w:r>
      <w:r w:rsidR="005F3E9F">
        <w:t xml:space="preserve"> “At Beacon Hill, everyone goes the extra mile.” This </w:t>
      </w:r>
      <w:r w:rsidRPr="009325A5">
        <w:t>could not</w:t>
      </w:r>
      <w:r w:rsidR="005F3E9F">
        <w:t xml:space="preserve"> be </w:t>
      </w:r>
      <w:r w:rsidRPr="009325A5">
        <w:t xml:space="preserve">more accurate. </w:t>
      </w:r>
      <w:r w:rsidR="005F3E9F">
        <w:t xml:space="preserve">I am immensely grateful to all </w:t>
      </w:r>
      <w:r w:rsidRPr="009325A5">
        <w:t>members of</w:t>
      </w:r>
      <w:r w:rsidR="005F3E9F">
        <w:t xml:space="preserve"> staff who go the extra mile every day</w:t>
      </w:r>
      <w:r w:rsidRPr="009325A5">
        <w:t>, and to our families for the support you continue to provide. It is this collective commitment that makes Beacon Hill such a special place.</w:t>
      </w:r>
    </w:p>
    <w:p w14:paraId="575212DB" w14:textId="77777777" w:rsidR="00E25101" w:rsidRDefault="00E25101" w:rsidP="00E25101"/>
    <w:p w14:paraId="49BA3FA2" w14:textId="77777777" w:rsidR="002E2974" w:rsidRPr="0025602D" w:rsidRDefault="005F3E9F" w:rsidP="00C12EEA">
      <w:r>
        <w:t>Thank you all for your dedication</w:t>
      </w:r>
      <w:r w:rsidR="007067BD" w:rsidRPr="007067BD">
        <w:t>, encouragement</w:t>
      </w:r>
      <w:r>
        <w:t xml:space="preserve"> and hard work, which have made these achievements possible.</w:t>
      </w:r>
    </w:p>
    <w:p w14:paraId="563142D7" w14:textId="77777777" w:rsidR="00E25101" w:rsidRDefault="00E25101" w:rsidP="00E25101"/>
    <w:p w14:paraId="5D5128AD" w14:textId="77777777" w:rsidR="002E2974" w:rsidRPr="0025602D" w:rsidRDefault="005F3E9F" w:rsidP="00F86F9D">
      <w:r w:rsidRPr="00E66788">
        <w:rPr>
          <w:b/>
          <w:bCs/>
        </w:rPr>
        <w:t>Last day of term and start of new term arrangements:</w:t>
      </w:r>
    </w:p>
    <w:p w14:paraId="72E4D271" w14:textId="77777777" w:rsidR="00E25101" w:rsidRDefault="00E25101" w:rsidP="00E25101"/>
    <w:p w14:paraId="15BB4E40" w14:textId="04DB4649" w:rsidR="002E2974" w:rsidRPr="0025602D" w:rsidRDefault="005F3E9F" w:rsidP="003F1A23">
      <w:r>
        <w:t xml:space="preserve">Learners will </w:t>
      </w:r>
      <w:r w:rsidR="005529B5" w:rsidRPr="005529B5">
        <w:t>finish</w:t>
      </w:r>
      <w:r>
        <w:t xml:space="preserve"> school at </w:t>
      </w:r>
      <w:r w:rsidRPr="002819A2">
        <w:rPr>
          <w:b/>
          <w:bCs/>
        </w:rPr>
        <w:t>12:3</w:t>
      </w:r>
      <w:r w:rsidR="00A925CE">
        <w:rPr>
          <w:b/>
          <w:bCs/>
        </w:rPr>
        <w:t>0</w:t>
      </w:r>
      <w:r>
        <w:rPr>
          <w:b/>
          <w:bCs/>
        </w:rPr>
        <w:t>pm</w:t>
      </w:r>
      <w:r>
        <w:t xml:space="preserve"> on Friday 17th July. Learners </w:t>
      </w:r>
      <w:r w:rsidR="005529B5" w:rsidRPr="005529B5">
        <w:t>who wish</w:t>
      </w:r>
      <w:r>
        <w:t xml:space="preserve"> to have school dinners</w:t>
      </w:r>
      <w:r w:rsidR="005529B5" w:rsidRPr="005529B5">
        <w:t>, including those eligible for</w:t>
      </w:r>
      <w:r>
        <w:t xml:space="preserve"> Free School </w:t>
      </w:r>
      <w:r w:rsidR="005529B5" w:rsidRPr="005529B5">
        <w:t>Meals, will be able to</w:t>
      </w:r>
      <w:r>
        <w:t xml:space="preserve"> do so from </w:t>
      </w:r>
      <w:r w:rsidRPr="00692956">
        <w:rPr>
          <w:b/>
          <w:bCs/>
        </w:rPr>
        <w:t>12:3</w:t>
      </w:r>
      <w:r w:rsidR="00A925CE">
        <w:rPr>
          <w:b/>
          <w:bCs/>
        </w:rPr>
        <w:t>0</w:t>
      </w:r>
      <w:r w:rsidRPr="00692956">
        <w:rPr>
          <w:b/>
          <w:bCs/>
        </w:rPr>
        <w:t>pm</w:t>
      </w:r>
      <w:r w:rsidR="005529B5" w:rsidRPr="005529B5">
        <w:t>.</w:t>
      </w:r>
    </w:p>
    <w:p w14:paraId="35F2E917" w14:textId="77777777" w:rsidR="00E25101" w:rsidRDefault="00E25101" w:rsidP="00E25101"/>
    <w:p w14:paraId="5B98F4CB" w14:textId="77777777" w:rsidR="002E2974" w:rsidRPr="0025602D" w:rsidRDefault="005F3E9F" w:rsidP="00FD3332">
      <w:r>
        <w:t xml:space="preserve">Beacon Hill Academy will reopen to learners on </w:t>
      </w:r>
      <w:r>
        <w:rPr>
          <w:b/>
        </w:rPr>
        <w:t>Wednesday 2</w:t>
      </w:r>
      <w:r w:rsidRPr="00BE68DB">
        <w:rPr>
          <w:b/>
          <w:vertAlign w:val="superscript"/>
        </w:rPr>
        <w:t>nd</w:t>
      </w:r>
      <w:r w:rsidRPr="00692956">
        <w:rPr>
          <w:b/>
        </w:rPr>
        <w:t xml:space="preserve"> September </w:t>
      </w:r>
      <w:r w:rsidR="00FF0E47" w:rsidRPr="00FF0E47">
        <w:rPr>
          <w:b/>
          <w:bCs/>
        </w:rPr>
        <w:t>2026</w:t>
      </w:r>
      <w:r w:rsidR="00FF0E47" w:rsidRPr="00FF0E47">
        <w:t>.</w:t>
      </w:r>
      <w:r>
        <w:t xml:space="preserve"> To </w:t>
      </w:r>
      <w:r w:rsidR="00FF0E47" w:rsidRPr="00FF0E47">
        <w:t>support</w:t>
      </w:r>
      <w:r>
        <w:t xml:space="preserve"> a smooth return, we </w:t>
      </w:r>
      <w:r w:rsidR="00FF0E47" w:rsidRPr="00FF0E47">
        <w:t>will operate</w:t>
      </w:r>
      <w:r>
        <w:t xml:space="preserve"> staggered </w:t>
      </w:r>
      <w:r w:rsidR="00FF0E47" w:rsidRPr="00FF0E47">
        <w:t>arrival times</w:t>
      </w:r>
      <w:r>
        <w:t xml:space="preserve"> for different year groups:</w:t>
      </w:r>
    </w:p>
    <w:p w14:paraId="622B922C" w14:textId="77777777" w:rsidR="00E25101" w:rsidRDefault="00E25101" w:rsidP="00E25101"/>
    <w:p w14:paraId="497A203A" w14:textId="77777777" w:rsidR="002E2974" w:rsidRPr="0025602D" w:rsidRDefault="005F3E9F" w:rsidP="00C34190">
      <w:r>
        <w:t xml:space="preserve">- Year 7 learners should arrive and be seated in the Hall by </w:t>
      </w:r>
      <w:r w:rsidRPr="00692956">
        <w:rPr>
          <w:b/>
        </w:rPr>
        <w:t>08:30am</w:t>
      </w:r>
      <w:r w:rsidRPr="007155E5">
        <w:t xml:space="preserve"> </w:t>
      </w:r>
      <w:r w:rsidR="007155E5" w:rsidRPr="007155E5">
        <w:t>at the latest.</w:t>
      </w:r>
    </w:p>
    <w:p w14:paraId="79B3A79C" w14:textId="77777777" w:rsidR="002E2974" w:rsidRPr="0025602D" w:rsidRDefault="005F3E9F" w:rsidP="005E1D91">
      <w:r>
        <w:t xml:space="preserve">- Year </w:t>
      </w:r>
      <w:r w:rsidR="00BD785A" w:rsidRPr="00BD785A">
        <w:t>10</w:t>
      </w:r>
      <w:r w:rsidRPr="00692956">
        <w:t xml:space="preserve"> and </w:t>
      </w:r>
      <w:r w:rsidR="00BD785A" w:rsidRPr="00BD785A">
        <w:t xml:space="preserve">Year 11 </w:t>
      </w:r>
      <w:r>
        <w:t xml:space="preserve">learners should </w:t>
      </w:r>
      <w:r w:rsidR="00BD785A" w:rsidRPr="00BD785A">
        <w:t>arrive</w:t>
      </w:r>
      <w:r>
        <w:t xml:space="preserve"> from </w:t>
      </w:r>
      <w:r w:rsidRPr="00BD785A">
        <w:rPr>
          <w:b/>
        </w:rPr>
        <w:t>09:00am</w:t>
      </w:r>
      <w:r>
        <w:t xml:space="preserve"> </w:t>
      </w:r>
      <w:r w:rsidR="00BD785A" w:rsidRPr="00BD785A">
        <w:t>and</w:t>
      </w:r>
      <w:r>
        <w:t xml:space="preserve"> be in form </w:t>
      </w:r>
      <w:r w:rsidR="00BD785A" w:rsidRPr="00BD785A">
        <w:t>by</w:t>
      </w:r>
      <w:r>
        <w:t xml:space="preserve"> </w:t>
      </w:r>
      <w:r w:rsidRPr="00BD785A">
        <w:rPr>
          <w:b/>
        </w:rPr>
        <w:t>09:15am</w:t>
      </w:r>
      <w:r w:rsidR="00BD785A" w:rsidRPr="00BD785A">
        <w:t>.</w:t>
      </w:r>
    </w:p>
    <w:p w14:paraId="5D96AD49" w14:textId="77777777" w:rsidR="002E2974" w:rsidRPr="0025602D" w:rsidRDefault="005F3E9F" w:rsidP="008D0EBB">
      <w:r>
        <w:t xml:space="preserve">- Year </w:t>
      </w:r>
      <w:r w:rsidR="00541C09" w:rsidRPr="00541C09">
        <w:t>8</w:t>
      </w:r>
      <w:r w:rsidRPr="00692956">
        <w:t xml:space="preserve"> and </w:t>
      </w:r>
      <w:r w:rsidR="00541C09" w:rsidRPr="00541C09">
        <w:t xml:space="preserve">Year 9 </w:t>
      </w:r>
      <w:r w:rsidRPr="00692956">
        <w:t xml:space="preserve">learners </w:t>
      </w:r>
      <w:r>
        <w:t xml:space="preserve">should arrive from </w:t>
      </w:r>
      <w:r w:rsidRPr="00541C09">
        <w:rPr>
          <w:b/>
        </w:rPr>
        <w:t>10:00am</w:t>
      </w:r>
      <w:r>
        <w:t xml:space="preserve"> </w:t>
      </w:r>
      <w:r w:rsidR="00541C09" w:rsidRPr="00541C09">
        <w:t>and</w:t>
      </w:r>
      <w:r>
        <w:t xml:space="preserve"> be in form </w:t>
      </w:r>
      <w:r w:rsidR="00541C09" w:rsidRPr="00541C09">
        <w:t>by</w:t>
      </w:r>
      <w:r>
        <w:t xml:space="preserve"> </w:t>
      </w:r>
      <w:r w:rsidRPr="00541C09">
        <w:rPr>
          <w:b/>
        </w:rPr>
        <w:t>10:15am</w:t>
      </w:r>
      <w:r>
        <w:t>.</w:t>
      </w:r>
    </w:p>
    <w:p w14:paraId="6482D8BB" w14:textId="77777777" w:rsidR="00E25101" w:rsidRDefault="00E25101" w:rsidP="00E25101"/>
    <w:p w14:paraId="3A6B873A" w14:textId="77777777" w:rsidR="002E2974" w:rsidRPr="0025602D" w:rsidRDefault="005F3E9F" w:rsidP="00567919">
      <w:r>
        <w:t xml:space="preserve">It is essential that all learners return to school in </w:t>
      </w:r>
      <w:r w:rsidRPr="000D53D4">
        <w:rPr>
          <w:b/>
          <w:bCs/>
        </w:rPr>
        <w:t>perfect uniform</w:t>
      </w:r>
      <w:r w:rsidRPr="004F5103">
        <w:t>.</w:t>
      </w:r>
      <w:r>
        <w:t xml:space="preserve"> Please refer to the </w:t>
      </w:r>
      <w:r w:rsidR="004F5103" w:rsidRPr="004F5103">
        <w:t xml:space="preserve">separate </w:t>
      </w:r>
      <w:r>
        <w:t xml:space="preserve">uniform expectations letter </w:t>
      </w:r>
      <w:r w:rsidR="004F5103" w:rsidRPr="004F5103">
        <w:t>for full details.</w:t>
      </w:r>
    </w:p>
    <w:p w14:paraId="370BF032" w14:textId="77777777" w:rsidR="00E25101" w:rsidRDefault="00E25101" w:rsidP="00E25101"/>
    <w:p w14:paraId="4FFDDBE7" w14:textId="77777777" w:rsidR="002E2974" w:rsidRPr="0025602D" w:rsidRDefault="005F3E9F" w:rsidP="000A58DD">
      <w:r>
        <w:t>Should you have any questions or require further information, please do not hesitate to contact us via email at support@beaconhillacademy.org.uk. Our dedicated staff will be available to assist you throughout the summer break.</w:t>
      </w:r>
    </w:p>
    <w:p w14:paraId="0F18FFA7" w14:textId="77777777" w:rsidR="00E25101" w:rsidRDefault="00E25101" w:rsidP="00E25101"/>
    <w:p w14:paraId="40334939" w14:textId="77777777" w:rsidR="002E2974" w:rsidRPr="0025602D" w:rsidRDefault="005F3E9F" w:rsidP="001B531D">
      <w:r>
        <w:t xml:space="preserve">Once again, I wish you all a safe, enjoyable and relaxing holiday. </w:t>
      </w:r>
      <w:r w:rsidR="00BC5675" w:rsidRPr="00BC5675">
        <w:t>I hope you cherish</w:t>
      </w:r>
      <w:r>
        <w:t xml:space="preserve"> the </w:t>
      </w:r>
      <w:r w:rsidR="00BC5675" w:rsidRPr="00BC5675">
        <w:t xml:space="preserve">opportunity to </w:t>
      </w:r>
      <w:r>
        <w:t xml:space="preserve">rest and </w:t>
      </w:r>
      <w:r w:rsidR="00BC5675" w:rsidRPr="00BC5675">
        <w:t>recharge</w:t>
      </w:r>
      <w:r>
        <w:t xml:space="preserve">, and I </w:t>
      </w:r>
      <w:r w:rsidR="00BC5675" w:rsidRPr="00BC5675">
        <w:t>very much look forward to</w:t>
      </w:r>
      <w:r>
        <w:t xml:space="preserve"> welcoming </w:t>
      </w:r>
      <w:r w:rsidR="00BC5675" w:rsidRPr="00BC5675">
        <w:t>learners</w:t>
      </w:r>
      <w:r>
        <w:t xml:space="preserve"> back to Beacon Hill Academy in September for another fantastic year of learning</w:t>
      </w:r>
      <w:r w:rsidR="00BC5675" w:rsidRPr="00BC5675">
        <w:t xml:space="preserve">, </w:t>
      </w:r>
      <w:r>
        <w:t>growth</w:t>
      </w:r>
      <w:r w:rsidR="00BC5675" w:rsidRPr="00BC5675">
        <w:t xml:space="preserve"> and success</w:t>
      </w:r>
      <w:r>
        <w:t>.</w:t>
      </w:r>
    </w:p>
    <w:p w14:paraId="1F5A9C3B" w14:textId="77777777" w:rsidR="00E25101" w:rsidRDefault="00E25101" w:rsidP="00E25101"/>
    <w:p w14:paraId="764E5266" w14:textId="77777777" w:rsidR="002E2974" w:rsidRPr="0025602D" w:rsidRDefault="005F3E9F" w:rsidP="00F306F7">
      <w:r w:rsidRPr="00A9341C">
        <w:rPr>
          <w:rFonts w:asciiTheme="majorHAnsi" w:hAnsiTheme="majorHAnsi" w:cs="Segoe UI"/>
          <w:noProof/>
          <w:color w:val="242424"/>
        </w:rPr>
        <w:drawing>
          <wp:anchor distT="0" distB="0" distL="114300" distR="114300" simplePos="0" relativeHeight="251659264" behindDoc="1" locked="0" layoutInCell="1" allowOverlap="1" wp14:anchorId="35BC0313" wp14:editId="08CEB8A9">
            <wp:simplePos x="0" y="0"/>
            <wp:positionH relativeFrom="margin">
              <wp:posOffset>-38100</wp:posOffset>
            </wp:positionH>
            <wp:positionV relativeFrom="paragraph">
              <wp:posOffset>275590</wp:posOffset>
            </wp:positionV>
            <wp:extent cx="1021080" cy="375920"/>
            <wp:effectExtent l="0" t="0" r="7620" b="5080"/>
            <wp:wrapTight wrapText="bothSides">
              <wp:wrapPolygon edited="0">
                <wp:start x="0" y="0"/>
                <wp:lineTo x="0" y="20797"/>
                <wp:lineTo x="21358" y="20797"/>
                <wp:lineTo x="21358" y="0"/>
                <wp:lineTo x="0" y="0"/>
              </wp:wrapPolygon>
            </wp:wrapTight>
            <wp:docPr id="1027" name="Picture 102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A screenshot of a compu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l="38975" t="33620" r="46063" b="57560"/>
                    <a:stretch>
                      <a:fillRect/>
                    </a:stretch>
                  </pic:blipFill>
                  <pic:spPr bwMode="auto">
                    <a:xfrm>
                      <a:off x="0" y="0"/>
                      <a:ext cx="1021080" cy="375920"/>
                    </a:xfrm>
                    <a:prstGeom prst="rect">
                      <a:avLst/>
                    </a:prstGeom>
                    <a:noFill/>
                    <a:ln w="9525">
                      <a:noFill/>
                      <a:miter lim="800000"/>
                      <a:headEnd/>
                      <a:tailEnd/>
                    </a:ln>
                  </pic:spPr>
                </pic:pic>
              </a:graphicData>
            </a:graphic>
          </wp:anchor>
        </w:drawing>
      </w:r>
      <w:r w:rsidRPr="006B4778">
        <w:rPr>
          <w:rFonts w:asciiTheme="majorHAnsi" w:hAnsiTheme="majorHAnsi" w:cs="Segoe UI"/>
          <w:color w:val="242424"/>
          <w:shd w:val="clear" w:color="auto" w:fill="FFFFFF"/>
        </w:rPr>
        <w:t>Yours sincerely,</w:t>
      </w:r>
      <w:r w:rsidRPr="006B4778">
        <w:rPr>
          <w:rFonts w:asciiTheme="majorHAnsi" w:hAnsiTheme="majorHAnsi" w:cs="Segoe UI"/>
          <w:color w:val="242424"/>
        </w:rPr>
        <w:br/>
      </w:r>
    </w:p>
    <w:p w14:paraId="69D46967" w14:textId="77777777" w:rsidR="00996348" w:rsidRDefault="00996348" w:rsidP="004E23F6">
      <w:pPr>
        <w:rPr>
          <w:rFonts w:asciiTheme="majorHAnsi" w:hAnsiTheme="majorHAnsi" w:cs="Segoe UI"/>
          <w:color w:val="242424"/>
          <w:shd w:val="clear" w:color="auto" w:fill="FFFFFF"/>
        </w:rPr>
      </w:pPr>
    </w:p>
    <w:p w14:paraId="68B23DCF" w14:textId="77777777" w:rsidR="00996348" w:rsidRDefault="00996348" w:rsidP="004E23F6">
      <w:pPr>
        <w:rPr>
          <w:rFonts w:asciiTheme="majorHAnsi" w:hAnsiTheme="majorHAnsi" w:cs="Segoe UI"/>
          <w:color w:val="242424"/>
          <w:shd w:val="clear" w:color="auto" w:fill="FFFFFF"/>
        </w:rPr>
      </w:pPr>
    </w:p>
    <w:p w14:paraId="429B4FAE" w14:textId="14DC7647" w:rsidR="002E2974" w:rsidRPr="00996348" w:rsidRDefault="005F3E9F" w:rsidP="004E23F6">
      <w:pPr>
        <w:rPr>
          <w:b/>
          <w:bCs/>
        </w:rPr>
      </w:pPr>
      <w:r w:rsidRPr="00996348">
        <w:rPr>
          <w:rFonts w:asciiTheme="majorHAnsi" w:hAnsiTheme="majorHAnsi" w:cs="Segoe UI"/>
          <w:b/>
          <w:bCs/>
          <w:color w:val="242424"/>
          <w:shd w:val="clear" w:color="auto" w:fill="FFFFFF"/>
        </w:rPr>
        <w:t xml:space="preserve">Mr </w:t>
      </w:r>
      <w:r w:rsidR="00996348" w:rsidRPr="00996348">
        <w:rPr>
          <w:b/>
          <w:bCs/>
          <w:color w:val="242424"/>
          <w:shd w:val="clear" w:color="auto" w:fill="FFFFFF"/>
        </w:rPr>
        <w:t xml:space="preserve">S </w:t>
      </w:r>
      <w:r w:rsidRPr="00996348">
        <w:rPr>
          <w:rFonts w:asciiTheme="majorHAnsi" w:hAnsiTheme="majorHAnsi" w:cs="Segoe UI"/>
          <w:b/>
          <w:bCs/>
          <w:color w:val="242424"/>
          <w:shd w:val="clear" w:color="auto" w:fill="FFFFFF"/>
        </w:rPr>
        <w:t>Dhami</w:t>
      </w:r>
    </w:p>
    <w:p w14:paraId="05778B22" w14:textId="77777777" w:rsidR="00E25101" w:rsidRPr="006B4778" w:rsidRDefault="00E25101" w:rsidP="00E25101">
      <w:pPr>
        <w:rPr>
          <w:rFonts w:asciiTheme="majorHAnsi" w:hAnsiTheme="majorHAnsi"/>
        </w:rPr>
      </w:pPr>
      <w:r>
        <w:rPr>
          <w:rFonts w:asciiTheme="majorHAnsi" w:hAnsiTheme="majorHAnsi" w:cs="Segoe UI"/>
          <w:color w:val="242424"/>
          <w:shd w:val="clear" w:color="auto" w:fill="FFFFFF"/>
        </w:rPr>
        <w:t xml:space="preserve">Principal </w:t>
      </w:r>
    </w:p>
    <w:sectPr w:rsidR="00E25101" w:rsidRPr="006B477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E23D2" w14:textId="77777777" w:rsidR="00C368FF" w:rsidRDefault="00C368FF" w:rsidP="00961FE0">
      <w:r>
        <w:separator/>
      </w:r>
    </w:p>
  </w:endnote>
  <w:endnote w:type="continuationSeparator" w:id="0">
    <w:p w14:paraId="65D7EDB4" w14:textId="77777777" w:rsidR="00C368FF" w:rsidRDefault="00C368FF" w:rsidP="00961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altName w:val="Calibri"/>
    <w:panose1 w:val="020B0502020104020203"/>
    <w:charset w:val="00"/>
    <w:family w:val="swiss"/>
    <w:pitch w:val="variable"/>
    <w:sig w:usb0="00000007" w:usb1="00000000" w:usb2="00000000" w:usb3="00000000" w:csb0="00000003" w:csb1="00000000"/>
  </w:font>
  <w:font w:name="Majalla UI">
    <w:altName w:val="Times New Roman"/>
    <w:panose1 w:val="00000000000000000000"/>
    <w:charset w:val="00"/>
    <w:family w:val="roman"/>
    <w:notTrueType/>
    <w:pitch w:val="default"/>
  </w:font>
  <w:font w:name="HGGothicE">
    <w:charset w:val="80"/>
    <w:family w:val="modern"/>
    <w:pitch w:val="fixed"/>
    <w:sig w:usb0="E00002FF" w:usb1="2AC7EDFE" w:usb2="00000012" w:usb3="00000000" w:csb0="00020001" w:csb1="00000000"/>
  </w:font>
  <w:font w:name="Segoe UI">
    <w:panose1 w:val="020B0502040204020203"/>
    <w:charset w:val="00"/>
    <w:family w:val="swiss"/>
    <w:pitch w:val="variable"/>
    <w:sig w:usb0="E4002EFF" w:usb1="C000E47F" w:usb2="00000009" w:usb3="00000000" w:csb0="000001FF" w:csb1="00000000"/>
  </w:font>
  <w:font w:name="GillSansMT-Bold">
    <w:altName w:val="Calibri"/>
    <w:panose1 w:val="00000000000000000000"/>
    <w:charset w:val="00"/>
    <w:family w:val="auto"/>
    <w:notTrueType/>
    <w:pitch w:val="default"/>
    <w:sig w:usb0="00000003" w:usb1="00000000" w:usb2="00000000" w:usb3="00000000" w:csb0="00000001" w:csb1="00000000"/>
  </w:font>
  <w:font w:name="GillSansM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CDC29" w14:textId="77777777" w:rsidR="00E66183" w:rsidRDefault="00E661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6F0A7" w14:textId="77777777" w:rsidR="00DD21B5" w:rsidRDefault="00DD21B5">
    <w:pPr>
      <w:pStyle w:val="Footer"/>
    </w:pPr>
    <w:r>
      <w:br/>
    </w:r>
    <w:r w:rsidR="00E6662B">
      <w:br/>
    </w:r>
    <w:r>
      <w:br/>
    </w:r>
    <w:r>
      <w:br/>
    </w:r>
    <w: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BCE52" w14:textId="77777777" w:rsidR="00E66183" w:rsidRDefault="00E66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78C15" w14:textId="77777777" w:rsidR="00C368FF" w:rsidRDefault="00C368FF" w:rsidP="00961FE0">
      <w:r>
        <w:separator/>
      </w:r>
    </w:p>
  </w:footnote>
  <w:footnote w:type="continuationSeparator" w:id="0">
    <w:p w14:paraId="4C0F89F5" w14:textId="77777777" w:rsidR="00C368FF" w:rsidRDefault="00C368FF" w:rsidP="00961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ED97B" w14:textId="77777777" w:rsidR="00E66183" w:rsidRDefault="00E661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956BA" w14:textId="77777777" w:rsidR="00961FE0" w:rsidRDefault="00D846CD">
    <w:pPr>
      <w:pStyle w:val="Header"/>
    </w:pPr>
    <w:r>
      <w:br/>
    </w:r>
    <w:r>
      <w:br/>
    </w:r>
    <w:r>
      <w:br/>
    </w:r>
    <w:r>
      <w:br/>
    </w:r>
    <w:r>
      <w:br/>
    </w:r>
    <w:r>
      <w:br/>
    </w:r>
    <w:r>
      <w:rPr>
        <w:noProof/>
      </w:rPr>
      <mc:AlternateContent>
        <mc:Choice Requires="wps">
          <w:drawing>
            <wp:anchor distT="45720" distB="45720" distL="114300" distR="114300" simplePos="0" relativeHeight="251658241" behindDoc="0" locked="0" layoutInCell="1" allowOverlap="1" wp14:anchorId="22CCC9C1" wp14:editId="3D117B46">
              <wp:simplePos x="0" y="0"/>
              <wp:positionH relativeFrom="column">
                <wp:posOffset>1657350</wp:posOffset>
              </wp:positionH>
              <wp:positionV relativeFrom="paragraph">
                <wp:posOffset>83185</wp:posOffset>
              </wp:positionV>
              <wp:extent cx="32004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404620"/>
                      </a:xfrm>
                      <a:prstGeom prst="rect">
                        <a:avLst/>
                      </a:prstGeom>
                      <a:noFill/>
                      <a:ln w="9525">
                        <a:noFill/>
                        <a:miter lim="800000"/>
                        <a:headEnd/>
                        <a:tailEnd/>
                      </a:ln>
                    </wps:spPr>
                    <wps:txbx>
                      <w:txbxContent>
                        <w:p w14:paraId="36EF858C" w14:textId="77777777" w:rsidR="00D846CD" w:rsidRPr="00A90606" w:rsidRDefault="00491C86" w:rsidP="00D846CD">
                          <w:pPr>
                            <w:autoSpaceDE w:val="0"/>
                            <w:autoSpaceDN w:val="0"/>
                            <w:adjustRightInd w:val="0"/>
                            <w:jc w:val="right"/>
                            <w:rPr>
                              <w:rFonts w:ascii="Gill Sans MT" w:hAnsi="Gill Sans MT" w:cs="GillSansMT-Bold"/>
                              <w:color w:val="002060"/>
                              <w:sz w:val="32"/>
                              <w:szCs w:val="32"/>
                            </w:rPr>
                          </w:pPr>
                          <w:r>
                            <w:rPr>
                              <w:rFonts w:ascii="Gill Sans MT" w:hAnsi="Gill Sans MT" w:cs="GillSansMT-Bold"/>
                              <w:color w:val="002060"/>
                              <w:sz w:val="32"/>
                              <w:szCs w:val="32"/>
                            </w:rPr>
                            <w:t>Beacon Hill Academy</w:t>
                          </w:r>
                        </w:p>
                        <w:p w14:paraId="1DE32D7E" w14:textId="77777777" w:rsidR="00491C86" w:rsidRPr="00491C86" w:rsidRDefault="00491C86" w:rsidP="00491C86">
                          <w:pPr>
                            <w:autoSpaceDE w:val="0"/>
                            <w:autoSpaceDN w:val="0"/>
                            <w:adjustRightInd w:val="0"/>
                            <w:jc w:val="right"/>
                            <w:rPr>
                              <w:rFonts w:ascii="Gill Sans MT" w:hAnsi="Gill Sans MT" w:cs="GillSansMT"/>
                              <w:color w:val="002060"/>
                              <w:sz w:val="16"/>
                              <w:szCs w:val="16"/>
                            </w:rPr>
                          </w:pPr>
                          <w:r w:rsidRPr="00491C86">
                            <w:rPr>
                              <w:rFonts w:ascii="Gill Sans MT" w:hAnsi="Gill Sans MT" w:cs="GillSansMT"/>
                              <w:color w:val="002060"/>
                              <w:sz w:val="16"/>
                              <w:szCs w:val="16"/>
                            </w:rPr>
                            <w:t xml:space="preserve">High Arcal Drive, Sedgley, Dudley, West Midlands, DY3 1BP </w:t>
                          </w:r>
                          <w:r>
                            <w:rPr>
                              <w:rFonts w:ascii="Gill Sans MT" w:hAnsi="Gill Sans MT" w:cs="GillSansMT"/>
                              <w:color w:val="002060"/>
                              <w:sz w:val="16"/>
                              <w:szCs w:val="16"/>
                            </w:rPr>
                            <w:br/>
                          </w:r>
                          <w:r w:rsidRPr="002167E7">
                            <w:rPr>
                              <w:rFonts w:ascii="Gill Sans MT" w:hAnsi="Gill Sans MT" w:cs="GillSansMT"/>
                              <w:b/>
                              <w:bCs/>
                              <w:color w:val="002060"/>
                              <w:sz w:val="16"/>
                              <w:szCs w:val="16"/>
                            </w:rPr>
                            <w:t>T</w:t>
                          </w:r>
                          <w:r w:rsidRPr="00491C86">
                            <w:rPr>
                              <w:rFonts w:ascii="Gill Sans MT" w:hAnsi="Gill Sans MT" w:cs="GillSansMT"/>
                              <w:color w:val="002060"/>
                              <w:sz w:val="16"/>
                              <w:szCs w:val="16"/>
                            </w:rPr>
                            <w:t>: 01902 677754</w:t>
                          </w:r>
                          <w:r w:rsidRPr="002167E7">
                            <w:rPr>
                              <w:rFonts w:ascii="Gill Sans MT" w:hAnsi="Gill Sans MT" w:cs="GillSansMT"/>
                              <w:b/>
                              <w:bCs/>
                              <w:color w:val="002060"/>
                              <w:sz w:val="16"/>
                              <w:szCs w:val="16"/>
                            </w:rPr>
                            <w:t xml:space="preserve"> E</w:t>
                          </w:r>
                          <w:r w:rsidRPr="00491C86">
                            <w:rPr>
                              <w:rFonts w:ascii="Gill Sans MT" w:hAnsi="Gill Sans MT" w:cs="GillSansMT"/>
                              <w:color w:val="002060"/>
                              <w:sz w:val="16"/>
                              <w:szCs w:val="16"/>
                            </w:rPr>
                            <w:t xml:space="preserve">: </w:t>
                          </w:r>
                          <w:r w:rsidR="00E66183">
                            <w:rPr>
                              <w:rFonts w:ascii="Gill Sans MT" w:hAnsi="Gill Sans MT" w:cs="GillSansMT"/>
                              <w:color w:val="002060"/>
                              <w:sz w:val="16"/>
                              <w:szCs w:val="16"/>
                            </w:rPr>
                            <w:t>support</w:t>
                          </w:r>
                          <w:r w:rsidRPr="00491C86">
                            <w:rPr>
                              <w:rFonts w:ascii="Gill Sans MT" w:hAnsi="Gill Sans MT" w:cs="GillSansMT"/>
                              <w:color w:val="002060"/>
                              <w:sz w:val="16"/>
                              <w:szCs w:val="16"/>
                            </w:rPr>
                            <w:t>@beaconhillacademy.org.uk</w:t>
                          </w:r>
                          <w:r w:rsidR="00F57473">
                            <w:rPr>
                              <w:rFonts w:ascii="Gill Sans MT" w:hAnsi="Gill Sans MT" w:cs="GillSansMT"/>
                              <w:color w:val="002060"/>
                              <w:sz w:val="16"/>
                              <w:szCs w:val="16"/>
                            </w:rPr>
                            <w:t xml:space="preserve"> </w:t>
                          </w:r>
                          <w:r w:rsidRPr="00491C86">
                            <w:rPr>
                              <w:rFonts w:ascii="Gill Sans MT" w:hAnsi="Gill Sans MT" w:cs="GillSansMT"/>
                              <w:color w:val="002060"/>
                              <w:sz w:val="16"/>
                              <w:szCs w:val="16"/>
                            </w:rPr>
                            <w:t xml:space="preserve"> </w:t>
                          </w:r>
                          <w:r>
                            <w:rPr>
                              <w:rFonts w:ascii="Gill Sans MT" w:hAnsi="Gill Sans MT" w:cs="GillSansMT"/>
                              <w:color w:val="002060"/>
                              <w:sz w:val="16"/>
                              <w:szCs w:val="16"/>
                            </w:rPr>
                            <w:br/>
                          </w:r>
                          <w:r w:rsidRPr="002167E7">
                            <w:rPr>
                              <w:rFonts w:ascii="Gill Sans MT" w:hAnsi="Gill Sans MT" w:cs="GillSansMT"/>
                              <w:b/>
                              <w:bCs/>
                              <w:color w:val="002060"/>
                              <w:sz w:val="16"/>
                              <w:szCs w:val="16"/>
                            </w:rPr>
                            <w:t>W</w:t>
                          </w:r>
                          <w:r w:rsidRPr="00491C86">
                            <w:rPr>
                              <w:rFonts w:ascii="Gill Sans MT" w:hAnsi="Gill Sans MT" w:cs="GillSansMT"/>
                              <w:color w:val="002060"/>
                              <w:sz w:val="16"/>
                              <w:szCs w:val="16"/>
                            </w:rPr>
                            <w:t>: www.beaconhillacademy.org.uk</w:t>
                          </w:r>
                        </w:p>
                        <w:p w14:paraId="2F550840" w14:textId="77777777" w:rsidR="00D846CD" w:rsidRPr="00AC0AB8" w:rsidRDefault="00491C86" w:rsidP="00491C86">
                          <w:pPr>
                            <w:autoSpaceDE w:val="0"/>
                            <w:autoSpaceDN w:val="0"/>
                            <w:adjustRightInd w:val="0"/>
                            <w:jc w:val="right"/>
                            <w:rPr>
                              <w:rFonts w:ascii="Gill Sans MT" w:hAnsi="Gill Sans MT"/>
                              <w:color w:val="002060"/>
                              <w:sz w:val="16"/>
                              <w:szCs w:val="16"/>
                            </w:rPr>
                          </w:pPr>
                          <w:r w:rsidRPr="00491C86">
                            <w:rPr>
                              <w:rFonts w:ascii="Gill Sans MT" w:hAnsi="Gill Sans MT" w:cs="GillSansMT"/>
                              <w:color w:val="002060"/>
                              <w:sz w:val="16"/>
                              <w:szCs w:val="16"/>
                            </w:rPr>
                            <w:t xml:space="preserve"> </w:t>
                          </w:r>
                          <w:r w:rsidRPr="002167E7">
                            <w:rPr>
                              <w:rFonts w:ascii="Gill Sans MT" w:hAnsi="Gill Sans MT" w:cs="GillSansMT"/>
                              <w:b/>
                              <w:bCs/>
                              <w:color w:val="002060"/>
                              <w:sz w:val="16"/>
                              <w:szCs w:val="16"/>
                            </w:rPr>
                            <w:t>Principal:</w:t>
                          </w:r>
                          <w:r w:rsidRPr="00491C86">
                            <w:rPr>
                              <w:rFonts w:ascii="Gill Sans MT" w:hAnsi="Gill Sans MT" w:cs="GillSansMT"/>
                              <w:color w:val="002060"/>
                              <w:sz w:val="16"/>
                              <w:szCs w:val="16"/>
                            </w:rPr>
                            <w:t xml:space="preserve"> Mr S Dhami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CCC9C1" id="_x0000_t202" coordsize="21600,21600" o:spt="202" path="m,l,21600r21600,l21600,xe">
              <v:stroke joinstyle="miter"/>
              <v:path gradientshapeok="t" o:connecttype="rect"/>
            </v:shapetype>
            <v:shape id="Text Box 2" o:spid="_x0000_s1026" type="#_x0000_t202" style="position:absolute;margin-left:130.5pt;margin-top:6.55pt;width:252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" filled="f" stroked="f">
              <v:textbox style="mso-fit-shape-to-text:t">
                <w:txbxContent>
                  <w:p w14:paraId="36EF858C" w14:textId="77777777" w:rsidR="00D846CD" w:rsidRPr="00A90606" w:rsidRDefault="00491C86" w:rsidP="00D846CD">
                    <w:pPr>
                      <w:autoSpaceDE w:val="0"/>
                      <w:autoSpaceDN w:val="0"/>
                      <w:adjustRightInd w:val="0"/>
                      <w:jc w:val="right"/>
                      <w:rPr>
                        <w:rFonts w:ascii="Gill Sans MT" w:hAnsi="Gill Sans MT" w:cs="GillSansMT-Bold"/>
                        <w:color w:val="002060"/>
                        <w:sz w:val="32"/>
                        <w:szCs w:val="32"/>
                      </w:rPr>
                    </w:pPr>
                    <w:r>
                      <w:rPr>
                        <w:rFonts w:ascii="Gill Sans MT" w:hAnsi="Gill Sans MT" w:cs="GillSansMT-Bold"/>
                        <w:color w:val="002060"/>
                        <w:sz w:val="32"/>
                        <w:szCs w:val="32"/>
                      </w:rPr>
                      <w:t>Beacon Hill Academy</w:t>
                    </w:r>
                  </w:p>
                  <w:p w14:paraId="1DE32D7E" w14:textId="77777777" w:rsidR="00491C86" w:rsidRPr="00491C86" w:rsidRDefault="00491C86" w:rsidP="00491C86">
                    <w:pPr>
                      <w:autoSpaceDE w:val="0"/>
                      <w:autoSpaceDN w:val="0"/>
                      <w:adjustRightInd w:val="0"/>
                      <w:jc w:val="right"/>
                      <w:rPr>
                        <w:rFonts w:ascii="Gill Sans MT" w:hAnsi="Gill Sans MT" w:cs="GillSansMT"/>
                        <w:color w:val="002060"/>
                        <w:sz w:val="16"/>
                        <w:szCs w:val="16"/>
                      </w:rPr>
                    </w:pPr>
                    <w:r w:rsidRPr="00491C86">
                      <w:rPr>
                        <w:rFonts w:ascii="Gill Sans MT" w:hAnsi="Gill Sans MT" w:cs="GillSansMT"/>
                        <w:color w:val="002060"/>
                        <w:sz w:val="16"/>
                        <w:szCs w:val="16"/>
                      </w:rPr>
                      <w:t xml:space="preserve">High </w:t>
                    </w:r>
                    <w:proofErr w:type="spellStart"/>
                    <w:r w:rsidRPr="00491C86">
                      <w:rPr>
                        <w:rFonts w:ascii="Gill Sans MT" w:hAnsi="Gill Sans MT" w:cs="GillSansMT"/>
                        <w:color w:val="002060"/>
                        <w:sz w:val="16"/>
                        <w:szCs w:val="16"/>
                      </w:rPr>
                      <w:t>Arcal</w:t>
                    </w:r>
                    <w:proofErr w:type="spellEnd"/>
                    <w:r w:rsidRPr="00491C86">
                      <w:rPr>
                        <w:rFonts w:ascii="Gill Sans MT" w:hAnsi="Gill Sans MT" w:cs="GillSansMT"/>
                        <w:color w:val="002060"/>
                        <w:sz w:val="16"/>
                        <w:szCs w:val="16"/>
                      </w:rPr>
                      <w:t xml:space="preserve"> Drive, Sedgley, Dudley, West Midlands, DY3 1BP </w:t>
                    </w:r>
                    <w:r>
                      <w:rPr>
                        <w:rFonts w:ascii="Gill Sans MT" w:hAnsi="Gill Sans MT" w:cs="GillSansMT"/>
                        <w:color w:val="002060"/>
                        <w:sz w:val="16"/>
                        <w:szCs w:val="16"/>
                      </w:rPr>
                      <w:br/>
                    </w:r>
                    <w:r w:rsidRPr="002167E7">
                      <w:rPr>
                        <w:rFonts w:ascii="Gill Sans MT" w:hAnsi="Gill Sans MT" w:cs="GillSansMT"/>
                        <w:b/>
                        <w:bCs/>
                        <w:color w:val="002060"/>
                        <w:sz w:val="16"/>
                        <w:szCs w:val="16"/>
                      </w:rPr>
                      <w:t>T</w:t>
                    </w:r>
                    <w:r w:rsidRPr="00491C86">
                      <w:rPr>
                        <w:rFonts w:ascii="Gill Sans MT" w:hAnsi="Gill Sans MT" w:cs="GillSansMT"/>
                        <w:color w:val="002060"/>
                        <w:sz w:val="16"/>
                        <w:szCs w:val="16"/>
                      </w:rPr>
                      <w:t>: 01902 677754</w:t>
                    </w:r>
                    <w:r w:rsidRPr="002167E7">
                      <w:rPr>
                        <w:rFonts w:ascii="Gill Sans MT" w:hAnsi="Gill Sans MT" w:cs="GillSansMT"/>
                        <w:b/>
                        <w:bCs/>
                        <w:color w:val="002060"/>
                        <w:sz w:val="16"/>
                        <w:szCs w:val="16"/>
                      </w:rPr>
                      <w:t xml:space="preserve"> E</w:t>
                    </w:r>
                    <w:r w:rsidRPr="00491C86">
                      <w:rPr>
                        <w:rFonts w:ascii="Gill Sans MT" w:hAnsi="Gill Sans MT" w:cs="GillSansMT"/>
                        <w:color w:val="002060"/>
                        <w:sz w:val="16"/>
                        <w:szCs w:val="16"/>
                      </w:rPr>
                      <w:t xml:space="preserve">: </w:t>
                    </w:r>
                    <w:r w:rsidR="00E66183">
                      <w:rPr>
                        <w:rFonts w:ascii="Gill Sans MT" w:hAnsi="Gill Sans MT" w:cs="GillSansMT"/>
                        <w:color w:val="002060"/>
                        <w:sz w:val="16"/>
                        <w:szCs w:val="16"/>
                      </w:rPr>
                      <w:t>support</w:t>
                    </w:r>
                    <w:r w:rsidRPr="00491C86">
                      <w:rPr>
                        <w:rFonts w:ascii="Gill Sans MT" w:hAnsi="Gill Sans MT" w:cs="GillSansMT"/>
                        <w:color w:val="002060"/>
                        <w:sz w:val="16"/>
                        <w:szCs w:val="16"/>
                      </w:rPr>
                      <w:t>@beaconhillacademy.org.uk</w:t>
                    </w:r>
                    <w:r w:rsidR="00F57473">
                      <w:rPr>
                        <w:rFonts w:ascii="Gill Sans MT" w:hAnsi="Gill Sans MT" w:cs="GillSansMT"/>
                        <w:color w:val="002060"/>
                        <w:sz w:val="16"/>
                        <w:szCs w:val="16"/>
                      </w:rPr>
                      <w:t xml:space="preserve"> </w:t>
                    </w:r>
                    <w:r w:rsidRPr="00491C86">
                      <w:rPr>
                        <w:rFonts w:ascii="Gill Sans MT" w:hAnsi="Gill Sans MT" w:cs="GillSansMT"/>
                        <w:color w:val="002060"/>
                        <w:sz w:val="16"/>
                        <w:szCs w:val="16"/>
                      </w:rPr>
                      <w:t xml:space="preserve"> </w:t>
                    </w:r>
                    <w:r>
                      <w:rPr>
                        <w:rFonts w:ascii="Gill Sans MT" w:hAnsi="Gill Sans MT" w:cs="GillSansMT"/>
                        <w:color w:val="002060"/>
                        <w:sz w:val="16"/>
                        <w:szCs w:val="16"/>
                      </w:rPr>
                      <w:br/>
                    </w:r>
                    <w:r w:rsidRPr="002167E7">
                      <w:rPr>
                        <w:rFonts w:ascii="Gill Sans MT" w:hAnsi="Gill Sans MT" w:cs="GillSansMT"/>
                        <w:b/>
                        <w:bCs/>
                        <w:color w:val="002060"/>
                        <w:sz w:val="16"/>
                        <w:szCs w:val="16"/>
                      </w:rPr>
                      <w:t>W</w:t>
                    </w:r>
                    <w:r w:rsidRPr="00491C86">
                      <w:rPr>
                        <w:rFonts w:ascii="Gill Sans MT" w:hAnsi="Gill Sans MT" w:cs="GillSansMT"/>
                        <w:color w:val="002060"/>
                        <w:sz w:val="16"/>
                        <w:szCs w:val="16"/>
                      </w:rPr>
                      <w:t>: www.beaconhillacademy.org.uk</w:t>
                    </w:r>
                  </w:p>
                  <w:p w14:paraId="2F550840" w14:textId="77777777" w:rsidR="00D846CD" w:rsidRPr="00AC0AB8" w:rsidRDefault="00491C86" w:rsidP="00491C86">
                    <w:pPr>
                      <w:autoSpaceDE w:val="0"/>
                      <w:autoSpaceDN w:val="0"/>
                      <w:adjustRightInd w:val="0"/>
                      <w:jc w:val="right"/>
                      <w:rPr>
                        <w:rFonts w:ascii="Gill Sans MT" w:hAnsi="Gill Sans MT"/>
                        <w:color w:val="002060"/>
                        <w:sz w:val="16"/>
                        <w:szCs w:val="16"/>
                      </w:rPr>
                    </w:pPr>
                    <w:r w:rsidRPr="00491C86">
                      <w:rPr>
                        <w:rFonts w:ascii="Gill Sans MT" w:hAnsi="Gill Sans MT" w:cs="GillSansMT"/>
                        <w:color w:val="002060"/>
                        <w:sz w:val="16"/>
                        <w:szCs w:val="16"/>
                      </w:rPr>
                      <w:t xml:space="preserve"> </w:t>
                    </w:r>
                    <w:r w:rsidRPr="002167E7">
                      <w:rPr>
                        <w:rFonts w:ascii="Gill Sans MT" w:hAnsi="Gill Sans MT" w:cs="GillSansMT"/>
                        <w:b/>
                        <w:bCs/>
                        <w:color w:val="002060"/>
                        <w:sz w:val="16"/>
                        <w:szCs w:val="16"/>
                      </w:rPr>
                      <w:t>Principal:</w:t>
                    </w:r>
                    <w:r w:rsidRPr="00491C86">
                      <w:rPr>
                        <w:rFonts w:ascii="Gill Sans MT" w:hAnsi="Gill Sans MT" w:cs="GillSansMT"/>
                        <w:color w:val="002060"/>
                        <w:sz w:val="16"/>
                        <w:szCs w:val="16"/>
                      </w:rPr>
                      <w:t xml:space="preserve"> Mr S Dhami</w:t>
                    </w:r>
                  </w:p>
                </w:txbxContent>
              </v:textbox>
              <w10:wrap type="square"/>
            </v:shape>
          </w:pict>
        </mc:Fallback>
      </mc:AlternateContent>
    </w:r>
    <w:r w:rsidR="00DD21B5">
      <w:br/>
    </w:r>
    <w:r w:rsidR="00DD21B5">
      <w:br/>
    </w:r>
    <w:r w:rsidR="00DD21B5">
      <w:br/>
    </w:r>
    <w:r w:rsidR="00DD21B5">
      <w:br/>
    </w:r>
    <w:r w:rsidR="00DD21B5">
      <w:br/>
    </w:r>
    <w:r w:rsidR="00DD21B5">
      <w:br/>
    </w:r>
    <w:r w:rsidR="00174C50">
      <w:rPr>
        <w:noProof/>
      </w:rPr>
      <w:drawing>
        <wp:anchor distT="0" distB="0" distL="114300" distR="114300" simplePos="0" relativeHeight="251658240" behindDoc="1" locked="0" layoutInCell="1" allowOverlap="1" wp14:anchorId="14036520" wp14:editId="2CD50A20">
          <wp:simplePos x="0" y="0"/>
          <wp:positionH relativeFrom="column">
            <wp:posOffset>-914400</wp:posOffset>
          </wp:positionH>
          <wp:positionV relativeFrom="paragraph">
            <wp:posOffset>-441960</wp:posOffset>
          </wp:positionV>
          <wp:extent cx="7520940" cy="10630640"/>
          <wp:effectExtent l="0" t="0" r="0" b="0"/>
          <wp:wrapNone/>
          <wp:docPr id="1916342172" name="Picture 1" descr="A white background with red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342172" name="Picture 1" descr="A white background with red and black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4106" cy="1064924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7F78" w14:textId="77777777" w:rsidR="00E66183" w:rsidRDefault="00E661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5448"/>
    <w:multiLevelType w:val="hybridMultilevel"/>
    <w:tmpl w:val="6E88EE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47499"/>
    <w:multiLevelType w:val="multilevel"/>
    <w:tmpl w:val="A6C6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855105"/>
    <w:multiLevelType w:val="multilevel"/>
    <w:tmpl w:val="E2FC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3B0B27"/>
    <w:multiLevelType w:val="multilevel"/>
    <w:tmpl w:val="18A0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0548EE"/>
    <w:multiLevelType w:val="multilevel"/>
    <w:tmpl w:val="227A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54F77"/>
    <w:multiLevelType w:val="multilevel"/>
    <w:tmpl w:val="795C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B47958"/>
    <w:multiLevelType w:val="multilevel"/>
    <w:tmpl w:val="D8BE7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9D69AD"/>
    <w:multiLevelType w:val="multilevel"/>
    <w:tmpl w:val="E560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B23E5D"/>
    <w:multiLevelType w:val="hybridMultilevel"/>
    <w:tmpl w:val="67F6CA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D85475"/>
    <w:multiLevelType w:val="multilevel"/>
    <w:tmpl w:val="B8F0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815E25"/>
    <w:multiLevelType w:val="multilevel"/>
    <w:tmpl w:val="EA46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3B75CE"/>
    <w:multiLevelType w:val="multilevel"/>
    <w:tmpl w:val="54A6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3F49FE"/>
    <w:multiLevelType w:val="multilevel"/>
    <w:tmpl w:val="A3FE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E642E2"/>
    <w:multiLevelType w:val="multilevel"/>
    <w:tmpl w:val="47A8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D15F84"/>
    <w:multiLevelType w:val="multilevel"/>
    <w:tmpl w:val="200E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E419DF"/>
    <w:multiLevelType w:val="multilevel"/>
    <w:tmpl w:val="6868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A051D5"/>
    <w:multiLevelType w:val="hybridMultilevel"/>
    <w:tmpl w:val="49E67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CD1271"/>
    <w:multiLevelType w:val="multilevel"/>
    <w:tmpl w:val="7DF4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0D35CD"/>
    <w:multiLevelType w:val="multilevel"/>
    <w:tmpl w:val="8340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6255CA1"/>
    <w:multiLevelType w:val="multilevel"/>
    <w:tmpl w:val="AB5E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D16C6E"/>
    <w:multiLevelType w:val="multilevel"/>
    <w:tmpl w:val="05922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F92E10"/>
    <w:multiLevelType w:val="multilevel"/>
    <w:tmpl w:val="D2E08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D3114AD"/>
    <w:multiLevelType w:val="multilevel"/>
    <w:tmpl w:val="B70E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E5B339E"/>
    <w:multiLevelType w:val="multilevel"/>
    <w:tmpl w:val="DCB2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4478849">
    <w:abstractNumId w:val="12"/>
  </w:num>
  <w:num w:numId="2" w16cid:durableId="1209142599">
    <w:abstractNumId w:val="13"/>
  </w:num>
  <w:num w:numId="3" w16cid:durableId="331227032">
    <w:abstractNumId w:val="6"/>
  </w:num>
  <w:num w:numId="4" w16cid:durableId="908273076">
    <w:abstractNumId w:val="9"/>
  </w:num>
  <w:num w:numId="5" w16cid:durableId="863059828">
    <w:abstractNumId w:val="7"/>
  </w:num>
  <w:num w:numId="6" w16cid:durableId="1580868589">
    <w:abstractNumId w:val="3"/>
  </w:num>
  <w:num w:numId="7" w16cid:durableId="1188831916">
    <w:abstractNumId w:val="23"/>
  </w:num>
  <w:num w:numId="8" w16cid:durableId="718938870">
    <w:abstractNumId w:val="14"/>
  </w:num>
  <w:num w:numId="9" w16cid:durableId="1436631237">
    <w:abstractNumId w:val="22"/>
  </w:num>
  <w:num w:numId="10" w16cid:durableId="1913152656">
    <w:abstractNumId w:val="2"/>
  </w:num>
  <w:num w:numId="11" w16cid:durableId="1406493991">
    <w:abstractNumId w:val="19"/>
  </w:num>
  <w:num w:numId="12" w16cid:durableId="1736051331">
    <w:abstractNumId w:val="15"/>
  </w:num>
  <w:num w:numId="13" w16cid:durableId="131099062">
    <w:abstractNumId w:val="20"/>
  </w:num>
  <w:num w:numId="14" w16cid:durableId="468477975">
    <w:abstractNumId w:val="10"/>
  </w:num>
  <w:num w:numId="15" w16cid:durableId="2041274118">
    <w:abstractNumId w:val="1"/>
  </w:num>
  <w:num w:numId="16" w16cid:durableId="2003777252">
    <w:abstractNumId w:val="11"/>
  </w:num>
  <w:num w:numId="17" w16cid:durableId="539130273">
    <w:abstractNumId w:val="4"/>
  </w:num>
  <w:num w:numId="18" w16cid:durableId="2036150643">
    <w:abstractNumId w:val="18"/>
  </w:num>
  <w:num w:numId="19" w16cid:durableId="1311902896">
    <w:abstractNumId w:val="17"/>
  </w:num>
  <w:num w:numId="20" w16cid:durableId="249461913">
    <w:abstractNumId w:val="21"/>
  </w:num>
  <w:num w:numId="21" w16cid:durableId="1912958440">
    <w:abstractNumId w:val="8"/>
  </w:num>
  <w:num w:numId="22" w16cid:durableId="1929607359">
    <w:abstractNumId w:val="0"/>
  </w:num>
  <w:num w:numId="23" w16cid:durableId="92894601">
    <w:abstractNumId w:val="16"/>
  </w:num>
  <w:num w:numId="24" w16cid:durableId="5939017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101"/>
    <w:rsid w:val="000700C8"/>
    <w:rsid w:val="000812BD"/>
    <w:rsid w:val="000F65CD"/>
    <w:rsid w:val="00174C50"/>
    <w:rsid w:val="00181177"/>
    <w:rsid w:val="001C3B7C"/>
    <w:rsid w:val="002040B1"/>
    <w:rsid w:val="002167E7"/>
    <w:rsid w:val="0025602D"/>
    <w:rsid w:val="00264FE5"/>
    <w:rsid w:val="002E2974"/>
    <w:rsid w:val="002F78C8"/>
    <w:rsid w:val="00315972"/>
    <w:rsid w:val="0035031B"/>
    <w:rsid w:val="0039000C"/>
    <w:rsid w:val="003A356B"/>
    <w:rsid w:val="00400BE9"/>
    <w:rsid w:val="00460D5B"/>
    <w:rsid w:val="004719F7"/>
    <w:rsid w:val="00491C86"/>
    <w:rsid w:val="00494C23"/>
    <w:rsid w:val="004F5103"/>
    <w:rsid w:val="005133BA"/>
    <w:rsid w:val="00541C09"/>
    <w:rsid w:val="005529B5"/>
    <w:rsid w:val="005C5D79"/>
    <w:rsid w:val="005F3E9F"/>
    <w:rsid w:val="0061020B"/>
    <w:rsid w:val="00624391"/>
    <w:rsid w:val="00632FA3"/>
    <w:rsid w:val="006528B2"/>
    <w:rsid w:val="006747B3"/>
    <w:rsid w:val="0069571D"/>
    <w:rsid w:val="00703E5B"/>
    <w:rsid w:val="007067BD"/>
    <w:rsid w:val="007155E5"/>
    <w:rsid w:val="00721337"/>
    <w:rsid w:val="007E18E0"/>
    <w:rsid w:val="007E77C6"/>
    <w:rsid w:val="00800AF0"/>
    <w:rsid w:val="00807A20"/>
    <w:rsid w:val="00851213"/>
    <w:rsid w:val="00892AFE"/>
    <w:rsid w:val="00896A50"/>
    <w:rsid w:val="008B5DA2"/>
    <w:rsid w:val="008D4828"/>
    <w:rsid w:val="00922F33"/>
    <w:rsid w:val="009325A5"/>
    <w:rsid w:val="009403D0"/>
    <w:rsid w:val="00940B71"/>
    <w:rsid w:val="00961FE0"/>
    <w:rsid w:val="00996348"/>
    <w:rsid w:val="009F4155"/>
    <w:rsid w:val="00A925CE"/>
    <w:rsid w:val="00B26F35"/>
    <w:rsid w:val="00B512C4"/>
    <w:rsid w:val="00B66C65"/>
    <w:rsid w:val="00B90B52"/>
    <w:rsid w:val="00B9126F"/>
    <w:rsid w:val="00BB7A26"/>
    <w:rsid w:val="00BC5675"/>
    <w:rsid w:val="00BD785A"/>
    <w:rsid w:val="00BE68DB"/>
    <w:rsid w:val="00C03598"/>
    <w:rsid w:val="00C368FF"/>
    <w:rsid w:val="00C76B0C"/>
    <w:rsid w:val="00CE03FB"/>
    <w:rsid w:val="00D06E88"/>
    <w:rsid w:val="00D846CD"/>
    <w:rsid w:val="00DA53B6"/>
    <w:rsid w:val="00DD21B5"/>
    <w:rsid w:val="00E01830"/>
    <w:rsid w:val="00E25101"/>
    <w:rsid w:val="00E66183"/>
    <w:rsid w:val="00E6662B"/>
    <w:rsid w:val="00EA6DC5"/>
    <w:rsid w:val="00EB4BBE"/>
    <w:rsid w:val="00ED7EEE"/>
    <w:rsid w:val="00F52A24"/>
    <w:rsid w:val="00F57473"/>
    <w:rsid w:val="00FC36FD"/>
    <w:rsid w:val="00FF06FD"/>
    <w:rsid w:val="00FF0E47"/>
    <w:rsid w:val="3D1E2A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A7DFD"/>
  <w15:chartTrackingRefBased/>
  <w15:docId w15:val="{58D43005-C63C-448B-9D3B-9118B5EC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5D79"/>
    <w:pPr>
      <w:keepNext/>
      <w:keepLines/>
      <w:spacing w:before="240"/>
      <w:outlineLvl w:val="0"/>
    </w:pPr>
    <w:rPr>
      <w:rFonts w:asciiTheme="majorHAnsi" w:eastAsiaTheme="majorEastAsia" w:hAnsiTheme="majorHAnsi" w:cstheme="majorBidi"/>
      <w:b/>
      <w:color w:val="002060"/>
      <w:sz w:val="32"/>
      <w:szCs w:val="32"/>
    </w:rPr>
  </w:style>
  <w:style w:type="paragraph" w:styleId="Heading2">
    <w:name w:val="heading 2"/>
    <w:basedOn w:val="Normal"/>
    <w:next w:val="Normal"/>
    <w:link w:val="Heading2Char"/>
    <w:uiPriority w:val="9"/>
    <w:semiHidden/>
    <w:unhideWhenUsed/>
    <w:qFormat/>
    <w:rsid w:val="005C5D79"/>
    <w:pPr>
      <w:keepNext/>
      <w:keepLines/>
      <w:spacing w:before="40"/>
      <w:outlineLvl w:val="1"/>
    </w:pPr>
    <w:rPr>
      <w:rFonts w:asciiTheme="majorHAnsi" w:eastAsiaTheme="majorEastAsia" w:hAnsiTheme="majorHAnsi" w:cstheme="majorBidi"/>
      <w:b/>
      <w:color w:val="00808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FE0"/>
    <w:pPr>
      <w:tabs>
        <w:tab w:val="center" w:pos="4513"/>
        <w:tab w:val="right" w:pos="9026"/>
      </w:tabs>
    </w:pPr>
  </w:style>
  <w:style w:type="character" w:customStyle="1" w:styleId="HeaderChar">
    <w:name w:val="Header Char"/>
    <w:basedOn w:val="DefaultParagraphFont"/>
    <w:link w:val="Header"/>
    <w:uiPriority w:val="99"/>
    <w:rsid w:val="00961FE0"/>
  </w:style>
  <w:style w:type="paragraph" w:styleId="Footer">
    <w:name w:val="footer"/>
    <w:basedOn w:val="Normal"/>
    <w:link w:val="FooterChar"/>
    <w:uiPriority w:val="99"/>
    <w:unhideWhenUsed/>
    <w:rsid w:val="00961FE0"/>
    <w:pPr>
      <w:tabs>
        <w:tab w:val="center" w:pos="4513"/>
        <w:tab w:val="right" w:pos="9026"/>
      </w:tabs>
    </w:pPr>
  </w:style>
  <w:style w:type="character" w:customStyle="1" w:styleId="FooterChar">
    <w:name w:val="Footer Char"/>
    <w:basedOn w:val="DefaultParagraphFont"/>
    <w:link w:val="Footer"/>
    <w:uiPriority w:val="99"/>
    <w:rsid w:val="00961FE0"/>
  </w:style>
  <w:style w:type="character" w:styleId="Hyperlink">
    <w:name w:val="Hyperlink"/>
    <w:basedOn w:val="DefaultParagraphFont"/>
    <w:uiPriority w:val="99"/>
    <w:unhideWhenUsed/>
    <w:rsid w:val="00D846CD"/>
    <w:rPr>
      <w:color w:val="0563C1" w:themeColor="hyperlink"/>
      <w:u w:val="single"/>
    </w:rPr>
  </w:style>
  <w:style w:type="character" w:customStyle="1" w:styleId="Heading1Char">
    <w:name w:val="Heading 1 Char"/>
    <w:basedOn w:val="DefaultParagraphFont"/>
    <w:link w:val="Heading1"/>
    <w:uiPriority w:val="9"/>
    <w:rsid w:val="005C5D79"/>
    <w:rPr>
      <w:rFonts w:asciiTheme="majorHAnsi" w:eastAsiaTheme="majorEastAsia" w:hAnsiTheme="majorHAnsi" w:cstheme="majorBidi"/>
      <w:b/>
      <w:color w:val="002060"/>
      <w:sz w:val="32"/>
      <w:szCs w:val="32"/>
    </w:rPr>
  </w:style>
  <w:style w:type="character" w:customStyle="1" w:styleId="Heading2Char">
    <w:name w:val="Heading 2 Char"/>
    <w:basedOn w:val="DefaultParagraphFont"/>
    <w:link w:val="Heading2"/>
    <w:uiPriority w:val="9"/>
    <w:semiHidden/>
    <w:rsid w:val="005C5D79"/>
    <w:rPr>
      <w:rFonts w:asciiTheme="majorHAnsi" w:eastAsiaTheme="majorEastAsia" w:hAnsiTheme="majorHAnsi" w:cstheme="majorBidi"/>
      <w:b/>
      <w:color w:val="008080"/>
      <w:sz w:val="28"/>
      <w:szCs w:val="26"/>
    </w:rPr>
  </w:style>
  <w:style w:type="paragraph" w:styleId="Subtitle">
    <w:name w:val="Subtitle"/>
    <w:basedOn w:val="Normal"/>
    <w:next w:val="Normal"/>
    <w:link w:val="SubtitleChar"/>
    <w:uiPriority w:val="11"/>
    <w:qFormat/>
    <w:rsid w:val="005C5D79"/>
    <w:pPr>
      <w:numPr>
        <w:ilvl w:val="1"/>
      </w:numPr>
      <w:spacing w:after="160"/>
    </w:pPr>
    <w:rPr>
      <w:rFonts w:eastAsiaTheme="minorEastAsia"/>
      <w:b/>
      <w:color w:val="44546A" w:themeColor="text2"/>
      <w:spacing w:val="15"/>
      <w:szCs w:val="22"/>
    </w:rPr>
  </w:style>
  <w:style w:type="character" w:customStyle="1" w:styleId="SubtitleChar">
    <w:name w:val="Subtitle Char"/>
    <w:basedOn w:val="DefaultParagraphFont"/>
    <w:link w:val="Subtitle"/>
    <w:uiPriority w:val="11"/>
    <w:rsid w:val="005C5D79"/>
    <w:rPr>
      <w:rFonts w:eastAsiaTheme="minorEastAsia"/>
      <w:b/>
      <w:color w:val="44546A" w:themeColor="text2"/>
      <w:spacing w:val="15"/>
      <w:szCs w:val="22"/>
    </w:rPr>
  </w:style>
  <w:style w:type="character" w:styleId="UnresolvedMention">
    <w:name w:val="Unresolved Mention"/>
    <w:basedOn w:val="DefaultParagraphFont"/>
    <w:uiPriority w:val="99"/>
    <w:semiHidden/>
    <w:unhideWhenUsed/>
    <w:rsid w:val="00F57473"/>
    <w:rPr>
      <w:color w:val="605E5C"/>
      <w:shd w:val="clear" w:color="auto" w:fill="E1DFDD"/>
    </w:rPr>
  </w:style>
  <w:style w:type="paragraph" w:styleId="ListParagraph">
    <w:name w:val="List Paragraph"/>
    <w:basedOn w:val="Normal"/>
    <w:uiPriority w:val="34"/>
    <w:qFormat/>
    <w:rsid w:val="002560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khjot%20Dhami\Documents\Custom%20Office%20Templates\LETTERHEAD%20BH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74A693DF602A4DA352A96FD438A548" ma:contentTypeVersion="14" ma:contentTypeDescription="Create a new document." ma:contentTypeScope="" ma:versionID="c2619dc86054842844866698bac84587">
  <xsd:schema xmlns:xsd="http://www.w3.org/2001/XMLSchema" xmlns:xs="http://www.w3.org/2001/XMLSchema" xmlns:p="http://schemas.microsoft.com/office/2006/metadata/properties" xmlns:ns2="383d2d54-3250-42e6-87cf-08f27898051e" xmlns:ns3="a5f13d41-3970-4fe3-9549-c173167aa459" targetNamespace="http://schemas.microsoft.com/office/2006/metadata/properties" ma:root="true" ma:fieldsID="edcf9adbd3e4980c2b2b2ad7f22199a8" ns2:_="" ns3:_="">
    <xsd:import namespace="383d2d54-3250-42e6-87cf-08f27898051e"/>
    <xsd:import namespace="a5f13d41-3970-4fe3-9549-c173167aa4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d2d54-3250-42e6-87cf-08f2789805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ab77947-8b0e-4b56-9717-e68b3a6907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f13d41-3970-4fe3-9549-c173167aa45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c9af855-8908-41fc-9943-aa9735dd6652}" ma:internalName="TaxCatchAll" ma:showField="CatchAllData" ma:web="a5f13d41-3970-4fe3-9549-c173167aa45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5f13d41-3970-4fe3-9549-c173167aa459" xsi:nil="true"/>
    <lcf76f155ced4ddcb4097134ff3c332f xmlns="383d2d54-3250-42e6-87cf-08f2789805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0E411D-B4A6-4D76-8EA1-C23308643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d2d54-3250-42e6-87cf-08f27898051e"/>
    <ds:schemaRef ds:uri="a5f13d41-3970-4fe3-9549-c173167aa4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992EE-24C0-43F1-AFB6-5ACC5233ABE6}">
  <ds:schemaRefs>
    <ds:schemaRef ds:uri="http://schemas.microsoft.com/sharepoint/v3/contenttype/forms"/>
  </ds:schemaRefs>
</ds:datastoreItem>
</file>

<file path=customXml/itemProps3.xml><?xml version="1.0" encoding="utf-8"?>
<ds:datastoreItem xmlns:ds="http://schemas.openxmlformats.org/officeDocument/2006/customXml" ds:itemID="{FB012860-FCA7-4DDF-933D-F525F13CD688}">
  <ds:schemaRefs>
    <ds:schemaRef ds:uri="http://schemas.microsoft.com/office/2006/metadata/properties"/>
    <ds:schemaRef ds:uri="http://schemas.microsoft.com/office/infopath/2007/PartnerControls"/>
    <ds:schemaRef ds:uri="a5f13d41-3970-4fe3-9549-c173167aa459"/>
    <ds:schemaRef ds:uri="383d2d54-3250-42e6-87cf-08f27898051e"/>
  </ds:schemaRefs>
</ds:datastoreItem>
</file>

<file path=docProps/app.xml><?xml version="1.0" encoding="utf-8"?>
<Properties xmlns="http://schemas.openxmlformats.org/officeDocument/2006/extended-properties" xmlns:vt="http://schemas.openxmlformats.org/officeDocument/2006/docPropsVTypes">
  <Template>LETTERHEAD BHA</Template>
  <TotalTime>16</TotalTime>
  <Pages>3</Pages>
  <Words>815</Words>
  <Characters>4170</Characters>
  <Application>Microsoft Office Word</Application>
  <DocSecurity>0</DocSecurity>
  <Lines>126</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Sukhjot Dhami</dc:creator>
  <cp:keywords/>
  <dc:description/>
  <cp:lastModifiedBy>Mr S Dhami</cp:lastModifiedBy>
  <cp:revision>3</cp:revision>
  <cp:lastPrinted>2026-01-23T08:53:00Z</cp:lastPrinted>
  <dcterms:created xsi:type="dcterms:W3CDTF">2026-07-04T17:53:00Z</dcterms:created>
  <dcterms:modified xsi:type="dcterms:W3CDTF">2026-07-13T12:11:00Z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0x0101004774A693DF602A4DA352A96FD438A548</vt:lpwstr>
  </property>
  <property fmtid="{D5CDD505-2E9C-101B-9397-08002B2CF9AE}" pid="3" name="MediaServiceImageTags">
    <vt:lpwstr/>
  </property>
  <property fmtid="{D5CDD505-2E9C-101B-9397-08002B2CF9AE}" pid="4" name="MSIP_Label_e517cff9-4ab5-46c3-852d-0430a3e715f1_Enabled">
    <vt:lpwstr>true</vt:lpwstr>
  </property>
  <property fmtid="{D5CDD505-2E9C-101B-9397-08002B2CF9AE}" pid="5" name="MSIP_Label_e517cff9-4ab5-46c3-852d-0430a3e715f1_SetDate">
    <vt:lpwstr>2026-01-21T10:08:12Z</vt:lpwstr>
  </property>
  <property fmtid="{D5CDD505-2E9C-101B-9397-08002B2CF9AE}" pid="6" name="MSIP_Label_e517cff9-4ab5-46c3-852d-0430a3e715f1_Method">
    <vt:lpwstr>Standard</vt:lpwstr>
  </property>
  <property fmtid="{D5CDD505-2E9C-101B-9397-08002B2CF9AE}" pid="7" name="MSIP_Label_e517cff9-4ab5-46c3-852d-0430a3e715f1_Name">
    <vt:lpwstr>Documents</vt:lpwstr>
  </property>
  <property fmtid="{D5CDD505-2E9C-101B-9397-08002B2CF9AE}" pid="8" name="MSIP_Label_e517cff9-4ab5-46c3-852d-0430a3e715f1_SiteId">
    <vt:lpwstr>2a124cff-6551-4d28-a553-b9a8b3802d34</vt:lpwstr>
  </property>
  <property fmtid="{D5CDD505-2E9C-101B-9397-08002B2CF9AE}" pid="9" name="MSIP_Label_e517cff9-4ab5-46c3-852d-0430a3e715f1_ActionId">
    <vt:lpwstr>eca871ab-06cb-443d-81b9-d90c8a0e9b6f</vt:lpwstr>
  </property>
  <property fmtid="{D5CDD505-2E9C-101B-9397-08002B2CF9AE}" pid="10" name="MSIP_Label_e517cff9-4ab5-46c3-852d-0430a3e715f1_ContentBits">
    <vt:lpwstr>0</vt:lpwstr>
  </property>
  <property fmtid="{D5CDD505-2E9C-101B-9397-08002B2CF9AE}" pid="11" name="MSIP_Label_e517cff9-4ab5-46c3-852d-0430a3e715f1_Tag">
    <vt:lpwstr>10, 3, 0, 2</vt:lpwstr>
  </property>
</Properties>
</file>